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3067" w14:textId="3CEDBBF4" w:rsidR="009E4338" w:rsidRPr="009E4338" w:rsidRDefault="00B90616" w:rsidP="00B90616">
      <w:pPr>
        <w:spacing w:after="0" w:line="240" w:lineRule="auto"/>
        <w:ind w:right="-1260"/>
        <w:jc w:val="both"/>
        <w:rPr>
          <w:rFonts w:ascii="Cambria" w:eastAsia="Times New Roman" w:hAnsi="Cambria" w:cs="Times New Roman"/>
          <w:b/>
          <w:iCs/>
          <w:sz w:val="32"/>
          <w:szCs w:val="24"/>
          <w:u w:val="single"/>
        </w:rPr>
      </w:pPr>
      <w:r w:rsidRPr="00AD41BE">
        <w:rPr>
          <w:rFonts w:ascii="Cambria" w:eastAsia="Times New Roman" w:hAnsi="Cambria" w:cs="Times New Roman"/>
          <w:b/>
          <w:iCs/>
          <w:sz w:val="40"/>
          <w:szCs w:val="40"/>
        </w:rPr>
        <w:t>The</w:t>
      </w:r>
      <w:r w:rsidRPr="00AD41BE">
        <w:rPr>
          <w:rFonts w:ascii="Cambria" w:eastAsia="Times New Roman" w:hAnsi="Cambria" w:cs="Times New Roman"/>
          <w:b/>
          <w:sz w:val="32"/>
          <w:szCs w:val="24"/>
        </w:rPr>
        <w:t xml:space="preserve"> </w:t>
      </w:r>
      <w:r w:rsidRPr="00AD41BE">
        <w:rPr>
          <w:rFonts w:ascii="Cambria" w:eastAsia="Times New Roman" w:hAnsi="Cambria" w:cs="Times New Roman"/>
          <w:b/>
          <w:bCs/>
          <w:iCs/>
          <w:sz w:val="52"/>
          <w:szCs w:val="52"/>
        </w:rPr>
        <w:t>Newsletter</w:t>
      </w:r>
      <w:r>
        <w:rPr>
          <w:rFonts w:ascii="Cambria" w:eastAsia="Times New Roman" w:hAnsi="Cambria" w:cs="Times New Roman"/>
          <w:b/>
          <w:bCs/>
          <w:iCs/>
          <w:sz w:val="52"/>
          <w:szCs w:val="52"/>
        </w:rPr>
        <w:t xml:space="preserve"> </w:t>
      </w:r>
      <w:r w:rsidRPr="00AD41BE">
        <w:rPr>
          <w:rFonts w:ascii="Cambria" w:eastAsia="Times New Roman" w:hAnsi="Cambria" w:cs="Times New Roman"/>
          <w:b/>
          <w:iCs/>
          <w:sz w:val="32"/>
          <w:szCs w:val="24"/>
        </w:rPr>
        <w:t>of the</w:t>
      </w:r>
      <w:r>
        <w:rPr>
          <w:rFonts w:ascii="Cambria" w:eastAsia="Times New Roman" w:hAnsi="Cambria" w:cs="Times New Roman"/>
          <w:b/>
          <w:iCs/>
          <w:sz w:val="32"/>
          <w:szCs w:val="24"/>
        </w:rPr>
        <w:t xml:space="preserve"> </w:t>
      </w:r>
      <w:r w:rsidRPr="00AD41BE">
        <w:rPr>
          <w:rFonts w:ascii="Cambria" w:eastAsia="Times New Roman" w:hAnsi="Cambria" w:cs="Times New Roman"/>
          <w:b/>
          <w:iCs/>
          <w:sz w:val="32"/>
          <w:szCs w:val="32"/>
          <w:u w:val="single"/>
        </w:rPr>
        <w:t>C</w:t>
      </w:r>
      <w:r w:rsidRPr="00AD41BE">
        <w:rPr>
          <w:rFonts w:ascii="Cambria" w:eastAsia="Times New Roman" w:hAnsi="Cambria" w:cs="Times New Roman"/>
          <w:b/>
          <w:iCs/>
          <w:sz w:val="32"/>
          <w:szCs w:val="24"/>
          <w:u w:val="single"/>
        </w:rPr>
        <w:t>onnecticut Building Officials Associatio</w:t>
      </w:r>
      <w:r w:rsidR="002F6B4A">
        <w:rPr>
          <w:rFonts w:ascii="Cambria" w:eastAsia="Times New Roman" w:hAnsi="Cambria" w:cs="Times New Roman"/>
          <w:b/>
          <w:iCs/>
          <w:sz w:val="32"/>
          <w:szCs w:val="24"/>
          <w:u w:val="single"/>
        </w:rPr>
        <w:t>n</w:t>
      </w:r>
    </w:p>
    <w:p w14:paraId="150CBA3C" w14:textId="7F4A4F56" w:rsidR="00B90616" w:rsidRDefault="00B90616" w:rsidP="00B90616">
      <w:pPr>
        <w:spacing w:after="0" w:line="240" w:lineRule="auto"/>
        <w:ind w:left="720" w:right="-1260"/>
        <w:jc w:val="both"/>
        <w:rPr>
          <w:rFonts w:ascii="Cambria" w:eastAsia="Times New Roman" w:hAnsi="Cambria" w:cs="Times New Roman"/>
          <w:b/>
          <w:iCs/>
          <w:sz w:val="40"/>
          <w:szCs w:val="40"/>
        </w:rPr>
      </w:pPr>
    </w:p>
    <w:p w14:paraId="245148F8" w14:textId="50EF7FEF" w:rsidR="00AD41BE" w:rsidRPr="00FB1EFD" w:rsidRDefault="00A350F8" w:rsidP="00B90616">
      <w:pPr>
        <w:spacing w:after="0" w:line="240" w:lineRule="auto"/>
        <w:ind w:right="-1260"/>
        <w:rPr>
          <w:rFonts w:ascii="Cambria" w:eastAsia="Times New Roman" w:hAnsi="Cambria" w:cs="Times New Roman"/>
          <w:sz w:val="28"/>
          <w:szCs w:val="28"/>
        </w:rPr>
      </w:pPr>
      <w:r w:rsidRPr="00FB1EF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6C05685" wp14:editId="4BC42F24">
            <wp:simplePos x="0" y="0"/>
            <wp:positionH relativeFrom="margin">
              <wp:posOffset>186055</wp:posOffset>
            </wp:positionH>
            <wp:positionV relativeFrom="margin">
              <wp:posOffset>666750</wp:posOffset>
            </wp:positionV>
            <wp:extent cx="1464310" cy="1221105"/>
            <wp:effectExtent l="0" t="0" r="2540" b="0"/>
            <wp:wrapThrough wrapText="bothSides">
              <wp:wrapPolygon edited="0">
                <wp:start x="0" y="0"/>
                <wp:lineTo x="0" y="21229"/>
                <wp:lineTo x="21356" y="21229"/>
                <wp:lineTo x="21356" y="0"/>
                <wp:lineTo x="0" y="0"/>
              </wp:wrapPolygon>
            </wp:wrapThrough>
            <wp:docPr id="1" name="Picture 1" descr="cboa logo 060711l-2pdf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boa logo 060711l-2pdf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0" b="1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16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</w:t>
      </w:r>
      <w:bookmarkStart w:id="0" w:name="_Hlk170125296"/>
      <w:r w:rsidR="00EB6FDE">
        <w:rPr>
          <w:rFonts w:ascii="Cambria" w:eastAsia="Times New Roman" w:hAnsi="Cambria" w:cs="Times New Roman"/>
          <w:iCs/>
          <w:sz w:val="28"/>
          <w:szCs w:val="28"/>
        </w:rPr>
        <w:t>Randy Heckman</w:t>
      </w:r>
      <w:bookmarkEnd w:id="0"/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>, President</w:t>
      </w:r>
    </w:p>
    <w:p w14:paraId="5D691C45" w14:textId="12EDF1D3" w:rsidR="00B90616" w:rsidRPr="00FB1EFD" w:rsidRDefault="00B90616" w:rsidP="00B90616">
      <w:pPr>
        <w:spacing w:after="0" w:line="240" w:lineRule="auto"/>
        <w:ind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          </w:t>
      </w:r>
      <w:r w:rsidR="00EB6FDE" w:rsidRPr="00FB1EFD">
        <w:rPr>
          <w:rFonts w:ascii="Cambria" w:eastAsia="Times New Roman" w:hAnsi="Cambria" w:cs="Times New Roman"/>
          <w:iCs/>
          <w:sz w:val="28"/>
          <w:szCs w:val="28"/>
        </w:rPr>
        <w:t>Joseph</w:t>
      </w:r>
      <w:r w:rsidR="00EB6FDE">
        <w:rPr>
          <w:rFonts w:ascii="Cambria" w:eastAsia="Times New Roman" w:hAnsi="Cambria" w:cs="Times New Roman"/>
          <w:iCs/>
          <w:sz w:val="28"/>
          <w:szCs w:val="28"/>
        </w:rPr>
        <w:t xml:space="preserve"> Cassidy</w:t>
      </w:r>
      <w:r w:rsidR="00AD41BE" w:rsidRPr="00FB1EFD">
        <w:rPr>
          <w:rFonts w:ascii="Cambria" w:eastAsia="Times New Roman" w:hAnsi="Cambria" w:cs="Times New Roman"/>
          <w:sz w:val="28"/>
          <w:szCs w:val="28"/>
        </w:rPr>
        <w:t>, Vice-President</w:t>
      </w:r>
    </w:p>
    <w:p w14:paraId="246E7C87" w14:textId="7B3EA2EA" w:rsidR="00B90616" w:rsidRPr="00FB1EFD" w:rsidRDefault="00B90616" w:rsidP="00B90616">
      <w:pPr>
        <w:spacing w:after="0" w:line="240" w:lineRule="auto"/>
        <w:ind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                    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</w:t>
      </w:r>
      <w:r w:rsidR="00EB6FDE" w:rsidRPr="00FB1EFD">
        <w:rPr>
          <w:rFonts w:ascii="Cambria" w:eastAsia="Times New Roman" w:hAnsi="Cambria" w:cs="Times New Roman"/>
          <w:iCs/>
          <w:sz w:val="28"/>
          <w:szCs w:val="28"/>
        </w:rPr>
        <w:t>Rich McKinnon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, </w:t>
      </w:r>
      <w:r w:rsidR="00BD0C6E" w:rsidRPr="00FB1EFD">
        <w:rPr>
          <w:rFonts w:ascii="Cambria" w:eastAsia="Times New Roman" w:hAnsi="Cambria" w:cs="Times New Roman"/>
          <w:iCs/>
          <w:sz w:val="28"/>
          <w:szCs w:val="28"/>
        </w:rPr>
        <w:t>Second Vice President</w:t>
      </w:r>
    </w:p>
    <w:p w14:paraId="3DAC0B61" w14:textId="4C66B334" w:rsidR="00AD41BE" w:rsidRPr="00FB1EFD" w:rsidRDefault="00B90616" w:rsidP="00B90616">
      <w:pPr>
        <w:spacing w:after="0" w:line="240" w:lineRule="auto"/>
        <w:ind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                   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</w:t>
      </w: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</w:t>
      </w:r>
      <w:r w:rsidR="007D19D6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Rich </w:t>
      </w:r>
      <w:r w:rsidR="006D1484" w:rsidRPr="00FB1EFD">
        <w:rPr>
          <w:rFonts w:ascii="Cambria" w:eastAsia="Times New Roman" w:hAnsi="Cambria" w:cs="Times New Roman"/>
          <w:iCs/>
          <w:sz w:val="28"/>
          <w:szCs w:val="28"/>
        </w:rPr>
        <w:t>McKinnon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>, Treasurer</w:t>
      </w:r>
    </w:p>
    <w:p w14:paraId="0C3D54E5" w14:textId="5BFC1CC3" w:rsidR="00BD0C6E" w:rsidRPr="00FB1EFD" w:rsidRDefault="00B90616" w:rsidP="0076325A">
      <w:pPr>
        <w:spacing w:after="0" w:line="240" w:lineRule="auto"/>
        <w:ind w:left="5760"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</w:t>
      </w:r>
      <w:r w:rsidR="006D1484" w:rsidRPr="00FB1EFD">
        <w:rPr>
          <w:rFonts w:ascii="Cambria" w:eastAsia="Times New Roman" w:hAnsi="Cambria" w:cs="Times New Roman"/>
          <w:iCs/>
          <w:sz w:val="28"/>
          <w:szCs w:val="28"/>
        </w:rPr>
        <w:t>Lou Coppola, Secretary</w:t>
      </w:r>
    </w:p>
    <w:p w14:paraId="27EE81B3" w14:textId="38F1228A" w:rsidR="000768A7" w:rsidRPr="009E315E" w:rsidRDefault="000768A7" w:rsidP="0076325A">
      <w:pPr>
        <w:spacing w:after="0" w:line="240" w:lineRule="auto"/>
        <w:ind w:left="5760" w:right="-1260"/>
        <w:rPr>
          <w:rFonts w:ascii="Cambria" w:eastAsia="Times New Roman" w:hAnsi="Cambria" w:cs="Times New Roman"/>
          <w:iCs/>
          <w:sz w:val="16"/>
          <w:szCs w:val="16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ab/>
      </w:r>
    </w:p>
    <w:p w14:paraId="03F285D3" w14:textId="4EE82BF8" w:rsidR="00AD41BE" w:rsidRPr="00DE3074" w:rsidRDefault="00AD41BE" w:rsidP="0076325A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</w:rPr>
      </w:pPr>
    </w:p>
    <w:p w14:paraId="05A0A6B2" w14:textId="77777777" w:rsidR="00685478" w:rsidRDefault="00685478" w:rsidP="00F125B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sz w:val="28"/>
          <w:szCs w:val="28"/>
          <w:u w:val="single"/>
        </w:rPr>
      </w:pPr>
      <w:bookmarkStart w:id="1" w:name="_Hlk3554820"/>
    </w:p>
    <w:p w14:paraId="3D8071FD" w14:textId="37B09337" w:rsidR="00AD41BE" w:rsidRPr="00AD41BE" w:rsidRDefault="007C267D" w:rsidP="00F125B9">
      <w:pPr>
        <w:spacing w:after="0" w:line="240" w:lineRule="auto"/>
        <w:jc w:val="center"/>
        <w:rPr>
          <w:rFonts w:ascii="Cambria" w:eastAsia="Times New Roman" w:hAnsi="Cambria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51579D" wp14:editId="087999AC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949440" cy="546735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546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C7F59" w14:textId="58CA4B28" w:rsidR="000C1754" w:rsidRDefault="003863D9" w:rsidP="0034773D">
                            <w:pPr>
                              <w:pStyle w:val="NormalWeb"/>
                              <w:jc w:val="center"/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C526E1"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  <w:t>President's Message</w:t>
                            </w:r>
                          </w:p>
                          <w:p w14:paraId="2A7E1413" w14:textId="2615B351" w:rsidR="000022E3" w:rsidRDefault="000022E3" w:rsidP="000022E3">
                            <w:pPr>
                              <w:pStyle w:val="NormalWeb"/>
                              <w:jc w:val="center"/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  <w:t>Happy New Year hope everyone had a safe and enjoyable New Year</w:t>
                            </w:r>
                          </w:p>
                          <w:p w14:paraId="204BE583" w14:textId="4C17959E" w:rsidR="000022E3" w:rsidRDefault="000022E3" w:rsidP="000022E3">
                            <w:pPr>
                              <w:pStyle w:val="NormalWeb"/>
                              <w:jc w:val="center"/>
                              <w:rPr>
                                <w:rFonts w:ascii="Cambria" w:hAnsi="Cambria"/>
                                <w:bCs/>
                                <w:color w:val="333333"/>
                              </w:rPr>
                            </w:pPr>
                            <w:r>
                              <w:rPr>
                                <w:rFonts w:ascii="Cambria" w:hAnsi="Cambria"/>
                                <w:bCs/>
                                <w:color w:val="333333"/>
                              </w:rPr>
                              <w:t xml:space="preserve">Thank you all for your food donations from the town of Marlborough </w:t>
                            </w:r>
                          </w:p>
                          <w:p w14:paraId="06F9550B" w14:textId="4FEEFC30" w:rsidR="000022E3" w:rsidRDefault="000022E3" w:rsidP="000022E3">
                            <w:pPr>
                              <w:pStyle w:val="NormalWeb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Cs/>
                                <w:color w:val="333333"/>
                              </w:rPr>
                              <w:t>This month’s class is with Eversource doing a presentation from</w:t>
                            </w:r>
                          </w:p>
                          <w:p w14:paraId="50F5C218" w14:textId="74087101" w:rsidR="000022E3" w:rsidRDefault="000022E3" w:rsidP="000022E3">
                            <w:pPr>
                              <w:pStyle w:val="NormalWeb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Scott Miller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Eversource Battery backup systems</w:t>
                            </w:r>
                          </w:p>
                          <w:p w14:paraId="1F687338" w14:textId="77777777" w:rsidR="000022E3" w:rsidRDefault="000022E3" w:rsidP="000022E3">
                            <w:pPr>
                              <w:pStyle w:val="NormalWeb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3A2ACD" w14:textId="2E7A35E5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 xml:space="preserve">Register online </w:t>
                            </w:r>
                            <w:hyperlink r:id="rId9" w:history="1">
                              <w:r w:rsidRPr="00073BA4">
                                <w:rPr>
                                  <w:rStyle w:val="Hyperlink"/>
                                  <w:rFonts w:ascii="Cambria" w:eastAsia="Times New Roman" w:hAnsi="Cambria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http://www.ctbuildingofficial.org/Register</w:t>
                              </w:r>
                            </w:hyperlink>
                          </w:p>
                          <w:p w14:paraId="3C88DC7B" w14:textId="77777777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  <w:t>Make Checks to CBOA</w:t>
                            </w:r>
                          </w:p>
                          <w:p w14:paraId="697F24A3" w14:textId="77777777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Please note mail checks to        Rich McKinnon</w:t>
                            </w:r>
                          </w:p>
                          <w:p w14:paraId="4DAD65C5" w14:textId="77777777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  <w:t xml:space="preserve">        222 Bolton Ctr. Rd.</w:t>
                            </w:r>
                          </w:p>
                          <w:p w14:paraId="4233A4D2" w14:textId="77777777" w:rsidR="000C1754" w:rsidRDefault="003C0ABA" w:rsidP="000C175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  <w:t xml:space="preserve">         Bolton CT. 06043</w:t>
                            </w:r>
                          </w:p>
                          <w:p w14:paraId="371694E5" w14:textId="0E50860F" w:rsidR="003C0ABA" w:rsidRDefault="003C0ABA" w:rsidP="000C1754">
                            <w:pPr>
                              <w:shd w:val="clear" w:color="auto" w:fill="FFFFFF"/>
                              <w:spacing w:after="0" w:line="240" w:lineRule="auto"/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If you have not received your ID card yet, please see Tony Cinicola he will have your card.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If you have not yet provided your information to receive a card, please provide the following information which should be sent to </w:t>
                            </w:r>
                            <w:hyperlink r:id="rId10" w:history="1">
                              <w:r w:rsidRPr="000350A1">
                                <w:rPr>
                                  <w:rStyle w:val="Hyperlink"/>
                                  <w:rFonts w:ascii="Cambria" w:eastAsia="Times New Roman" w:hAnsi="Cambria" w:cs="Arial"/>
                                  <w:sz w:val="24"/>
                                  <w:szCs w:val="24"/>
                                </w:rPr>
                                <w:t>cboa.ct@outlook.com</w:t>
                              </w:r>
                            </w:hyperlink>
                          </w:p>
                          <w:p w14:paraId="714C6820" w14:textId="77777777" w:rsidR="0098563D" w:rsidRDefault="0098563D" w:rsidP="0098563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1. Full Name:</w:t>
                            </w:r>
                          </w:p>
                          <w:p w14:paraId="1B43884A" w14:textId="77777777" w:rsidR="0098563D" w:rsidRDefault="0098563D" w:rsidP="0098563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2. LMS Number (if applicable):</w:t>
                            </w:r>
                          </w:p>
                          <w:p w14:paraId="1540D20B" w14:textId="47407ED6" w:rsidR="0098563D" w:rsidRPr="0089526C" w:rsidRDefault="0098563D" w:rsidP="003C0ABA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3. </w:t>
                            </w:r>
                            <w:r w:rsidR="00A44631">
                              <w:rPr>
                                <w:rFonts w:ascii="Calibri" w:hAnsi="Calibri" w:cs="Calibri"/>
                              </w:rPr>
                              <w:t>Photo:</w:t>
                            </w:r>
                          </w:p>
                          <w:p w14:paraId="64FE389B" w14:textId="785AE895" w:rsidR="00DC76A9" w:rsidRDefault="00DC76A9" w:rsidP="00E869E9">
                            <w:pPr>
                              <w:pStyle w:val="NormalWeb"/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</w:p>
                          <w:p w14:paraId="5048016A" w14:textId="77777777" w:rsidR="00706715" w:rsidRDefault="006F76C6" w:rsidP="00C8428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Thank you,</w:t>
                            </w:r>
                          </w:p>
                          <w:p w14:paraId="756B28C7" w14:textId="77777777" w:rsidR="00706715" w:rsidRDefault="00706715" w:rsidP="00C8428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Randy Heckman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157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.3pt;width:547.2pt;height:430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">
                <v:textbox>
                  <w:txbxContent>
                    <w:p w14:paraId="7CBC7F59" w14:textId="58CA4B28" w:rsidR="000C1754" w:rsidRDefault="003863D9" w:rsidP="0034773D">
                      <w:pPr>
                        <w:pStyle w:val="NormalWeb"/>
                        <w:jc w:val="center"/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</w:pPr>
                      <w:r w:rsidRPr="00C526E1"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  <w:t>President's Message</w:t>
                      </w:r>
                    </w:p>
                    <w:p w14:paraId="2A7E1413" w14:textId="2615B351" w:rsidR="000022E3" w:rsidRDefault="000022E3" w:rsidP="000022E3">
                      <w:pPr>
                        <w:pStyle w:val="NormalWeb"/>
                        <w:jc w:val="center"/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  <w:t>Happy New Year hope everyone had a safe and enjoyable New Year</w:t>
                      </w:r>
                    </w:p>
                    <w:p w14:paraId="204BE583" w14:textId="4C17959E" w:rsidR="000022E3" w:rsidRDefault="000022E3" w:rsidP="000022E3">
                      <w:pPr>
                        <w:pStyle w:val="NormalWeb"/>
                        <w:jc w:val="center"/>
                        <w:rPr>
                          <w:rFonts w:ascii="Cambria" w:hAnsi="Cambria"/>
                          <w:bCs/>
                          <w:color w:val="333333"/>
                        </w:rPr>
                      </w:pPr>
                      <w:r>
                        <w:rPr>
                          <w:rFonts w:ascii="Cambria" w:hAnsi="Cambria"/>
                          <w:bCs/>
                          <w:color w:val="333333"/>
                        </w:rPr>
                        <w:t xml:space="preserve">Thank you all for your food donations from the town of Marlborough </w:t>
                      </w:r>
                    </w:p>
                    <w:p w14:paraId="06F9550B" w14:textId="4FEEFC30" w:rsidR="000022E3" w:rsidRDefault="000022E3" w:rsidP="000022E3">
                      <w:pPr>
                        <w:pStyle w:val="NormalWeb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Cs/>
                          <w:color w:val="333333"/>
                        </w:rPr>
                        <w:t>This month’s class is with Eversource doing a presentation from</w:t>
                      </w:r>
                    </w:p>
                    <w:p w14:paraId="50F5C218" w14:textId="74087101" w:rsidR="000022E3" w:rsidRDefault="000022E3" w:rsidP="000022E3">
                      <w:pPr>
                        <w:pStyle w:val="NormalWeb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Scott Miller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Eversource Battery backup systems</w:t>
                      </w:r>
                    </w:p>
                    <w:p w14:paraId="1F687338" w14:textId="77777777" w:rsidR="000022E3" w:rsidRDefault="000022E3" w:rsidP="000022E3">
                      <w:pPr>
                        <w:pStyle w:val="NormalWeb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23A2ACD" w14:textId="2E7A35E5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 xml:space="preserve">Register online </w:t>
                      </w:r>
                      <w:hyperlink r:id="rId11" w:history="1">
                        <w:r w:rsidRPr="00073BA4">
                          <w:rPr>
                            <w:rStyle w:val="Hyperlink"/>
                            <w:rFonts w:ascii="Cambria" w:eastAsia="Times New Roman" w:hAnsi="Cambria" w:cs="Arial"/>
                            <w:b/>
                            <w:bCs/>
                            <w:sz w:val="24"/>
                            <w:szCs w:val="24"/>
                          </w:rPr>
                          <w:t>http://www.ctbuildingofficial.org/Register</w:t>
                        </w:r>
                      </w:hyperlink>
                    </w:p>
                    <w:p w14:paraId="3C88DC7B" w14:textId="77777777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  <w:t>Make Checks to CBOA</w:t>
                      </w:r>
                    </w:p>
                    <w:p w14:paraId="697F24A3" w14:textId="77777777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Please note mail checks to        Rich McKinnon</w:t>
                      </w:r>
                    </w:p>
                    <w:p w14:paraId="4DAD65C5" w14:textId="77777777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  <w:t xml:space="preserve">        222 Bolton Ctr. Rd.</w:t>
                      </w:r>
                    </w:p>
                    <w:p w14:paraId="4233A4D2" w14:textId="77777777" w:rsidR="000C1754" w:rsidRDefault="003C0ABA" w:rsidP="000C1754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  <w:t xml:space="preserve">         Bolton CT. 06043</w:t>
                      </w:r>
                    </w:p>
                    <w:p w14:paraId="371694E5" w14:textId="0E50860F" w:rsidR="003C0ABA" w:rsidRDefault="003C0ABA" w:rsidP="000C1754">
                      <w:pPr>
                        <w:shd w:val="clear" w:color="auto" w:fill="FFFFFF"/>
                        <w:spacing w:after="0" w:line="240" w:lineRule="auto"/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If you have not received your ID card yet, please see Tony Cinicola he will have your card.</w:t>
                      </w:r>
                      <w:r>
                        <w:rPr>
                          <w:rFonts w:ascii="Calibri" w:hAnsi="Calibri" w:cs="Calibri"/>
                        </w:rPr>
                        <w:t xml:space="preserve"> If you have not yet provided your information to receive a card, please provide the following information which should be sent to </w:t>
                      </w:r>
                      <w:hyperlink r:id="rId12" w:history="1">
                        <w:r w:rsidRPr="000350A1">
                          <w:rPr>
                            <w:rStyle w:val="Hyperlink"/>
                            <w:rFonts w:ascii="Cambria" w:eastAsia="Times New Roman" w:hAnsi="Cambria" w:cs="Arial"/>
                            <w:sz w:val="24"/>
                            <w:szCs w:val="24"/>
                          </w:rPr>
                          <w:t>cboa.ct@outlook.com</w:t>
                        </w:r>
                      </w:hyperlink>
                    </w:p>
                    <w:p w14:paraId="714C6820" w14:textId="77777777" w:rsidR="0098563D" w:rsidRDefault="0098563D" w:rsidP="0098563D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1. Full Name:</w:t>
                      </w:r>
                    </w:p>
                    <w:p w14:paraId="1B43884A" w14:textId="77777777" w:rsidR="0098563D" w:rsidRDefault="0098563D" w:rsidP="0098563D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2. LMS Number (if applicable):</w:t>
                      </w:r>
                    </w:p>
                    <w:p w14:paraId="1540D20B" w14:textId="47407ED6" w:rsidR="0098563D" w:rsidRPr="0089526C" w:rsidRDefault="0098563D" w:rsidP="003C0ABA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3. </w:t>
                      </w:r>
                      <w:r w:rsidR="00A44631">
                        <w:rPr>
                          <w:rFonts w:ascii="Calibri" w:hAnsi="Calibri" w:cs="Calibri"/>
                        </w:rPr>
                        <w:t>Photo:</w:t>
                      </w:r>
                    </w:p>
                    <w:p w14:paraId="64FE389B" w14:textId="785AE895" w:rsidR="00DC76A9" w:rsidRDefault="00DC76A9" w:rsidP="00E869E9">
                      <w:pPr>
                        <w:pStyle w:val="NormalWeb"/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</w:pPr>
                    </w:p>
                    <w:p w14:paraId="5048016A" w14:textId="77777777" w:rsidR="00706715" w:rsidRDefault="006F76C6" w:rsidP="00C84288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Thank you,</w:t>
                      </w:r>
                    </w:p>
                    <w:p w14:paraId="756B28C7" w14:textId="77777777" w:rsidR="00706715" w:rsidRDefault="00706715" w:rsidP="00C84288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Randy Heckman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1BE" w:rsidRPr="00AD41BE">
        <w:rPr>
          <w:rFonts w:ascii="Cambria" w:eastAsia="Times New Roman" w:hAnsi="Cambria" w:cs="Times New Roman"/>
          <w:iCs/>
          <w:szCs w:val="24"/>
        </w:rPr>
        <w:t xml:space="preserve"> promote the Building Code Profession as integral to building safety and advance the understanding, </w:t>
      </w:r>
      <w:r w:rsidR="009879A6" w:rsidRPr="00AD41BE">
        <w:rPr>
          <w:rFonts w:ascii="Cambria" w:eastAsia="Times New Roman" w:hAnsi="Cambria" w:cs="Times New Roman"/>
          <w:iCs/>
          <w:szCs w:val="24"/>
        </w:rPr>
        <w:t>formulation,</w:t>
      </w:r>
      <w:r w:rsidR="00AD41BE" w:rsidRPr="00AD41BE">
        <w:rPr>
          <w:rFonts w:ascii="Cambria" w:eastAsia="Times New Roman" w:hAnsi="Cambria" w:cs="Times New Roman"/>
          <w:iCs/>
          <w:szCs w:val="24"/>
        </w:rPr>
        <w:t xml:space="preserve"> and enforcement of the Connecticut State Building Code</w:t>
      </w:r>
      <w:r w:rsidR="00AD41BE" w:rsidRPr="00AD41BE">
        <w:rPr>
          <w:rFonts w:ascii="Cambria" w:eastAsia="Times New Roman" w:hAnsi="Cambria" w:cs="Times New Roman"/>
          <w:szCs w:val="24"/>
        </w:rPr>
        <w:t>.</w:t>
      </w:r>
    </w:p>
    <w:bookmarkEnd w:id="1"/>
    <w:p w14:paraId="0D092A5F" w14:textId="77777777" w:rsidR="00DE3074" w:rsidRDefault="00DE3074" w:rsidP="00DE3074">
      <w:pPr>
        <w:rPr>
          <w:rFonts w:ascii="Calibri" w:hAnsi="Calibri" w:cs="Calibri"/>
          <w:sz w:val="24"/>
          <w:szCs w:val="24"/>
        </w:rPr>
      </w:pPr>
    </w:p>
    <w:p w14:paraId="3873631C" w14:textId="0F044621" w:rsidR="00FE5D89" w:rsidRPr="00711BF0" w:rsidRDefault="00DE3074" w:rsidP="00A61DD3">
      <w:pPr>
        <w:rPr>
          <w:rFonts w:ascii="Cambria" w:eastAsia="Times New Roman" w:hAnsi="Cambria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lastRenderedPageBreak/>
        <w:t xml:space="preserve">Thursday </w:t>
      </w:r>
      <w:r w:rsidR="002638F0">
        <w:rPr>
          <w:rFonts w:ascii="Cambria" w:eastAsia="Times New Roman" w:hAnsi="Cambria" w:cs="Times New Roman"/>
          <w:sz w:val="32"/>
          <w:szCs w:val="32"/>
        </w:rPr>
        <w:t>March 21</w:t>
      </w:r>
      <w:r w:rsidR="00272992">
        <w:rPr>
          <w:rFonts w:ascii="Cambria" w:eastAsia="Times New Roman" w:hAnsi="Cambria" w:cs="Times New Roman"/>
          <w:sz w:val="32"/>
          <w:szCs w:val="32"/>
        </w:rPr>
        <w:t>, 2024</w:t>
      </w:r>
    </w:p>
    <w:p w14:paraId="3DAE03C3" w14:textId="77777777" w:rsidR="00FE5D89" w:rsidRPr="00711BF0" w:rsidRDefault="00FE5D89" w:rsidP="00FE5D89">
      <w:pPr>
        <w:tabs>
          <w:tab w:val="right" w:pos="10800"/>
        </w:tabs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r w:rsidRPr="00711BF0">
        <w:rPr>
          <w:rFonts w:ascii="Cambria" w:eastAsia="Times New Roman" w:hAnsi="Cambria" w:cs="Times New Roman"/>
          <w:sz w:val="32"/>
          <w:szCs w:val="32"/>
        </w:rPr>
        <w:t>Manor Inn Restaurant Plantsville CT 1-860-628-9877</w:t>
      </w:r>
    </w:p>
    <w:p w14:paraId="57D31A78" w14:textId="77777777" w:rsidR="00FE5D89" w:rsidRPr="00711BF0" w:rsidRDefault="00272992" w:rsidP="00FE5D89">
      <w:pPr>
        <w:tabs>
          <w:tab w:val="right" w:pos="10800"/>
        </w:tabs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r>
        <w:rPr>
          <w:rFonts w:ascii="Cambria" w:eastAsia="Times New Roman" w:hAnsi="Cambria" w:cs="Times New Roman"/>
          <w:sz w:val="32"/>
          <w:szCs w:val="32"/>
        </w:rPr>
        <w:t>8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 xml:space="preserve">:00 AM to </w:t>
      </w:r>
      <w:r>
        <w:rPr>
          <w:rFonts w:ascii="Cambria" w:eastAsia="Times New Roman" w:hAnsi="Cambria" w:cs="Times New Roman"/>
          <w:sz w:val="32"/>
          <w:szCs w:val="32"/>
        </w:rPr>
        <w:t>8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 xml:space="preserve">:30 Registration Meeting </w:t>
      </w:r>
      <w:r>
        <w:rPr>
          <w:rFonts w:ascii="Cambria" w:eastAsia="Times New Roman" w:hAnsi="Cambria" w:cs="Times New Roman"/>
          <w:sz w:val="32"/>
          <w:szCs w:val="32"/>
        </w:rPr>
        <w:t>8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>:</w:t>
      </w:r>
      <w:r w:rsidR="007B7B52">
        <w:rPr>
          <w:rFonts w:ascii="Cambria" w:eastAsia="Times New Roman" w:hAnsi="Cambria" w:cs="Times New Roman"/>
          <w:sz w:val="32"/>
          <w:szCs w:val="32"/>
        </w:rPr>
        <w:t>30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 xml:space="preserve"> – 11</w:t>
      </w:r>
      <w:r w:rsidR="007B7B52">
        <w:rPr>
          <w:rFonts w:ascii="Cambria" w:eastAsia="Times New Roman" w:hAnsi="Cambria" w:cs="Times New Roman"/>
          <w:sz w:val="32"/>
          <w:szCs w:val="32"/>
        </w:rPr>
        <w:t>:</w:t>
      </w:r>
      <w:r>
        <w:rPr>
          <w:rFonts w:ascii="Cambria" w:eastAsia="Times New Roman" w:hAnsi="Cambria" w:cs="Times New Roman"/>
          <w:sz w:val="32"/>
          <w:szCs w:val="32"/>
        </w:rPr>
        <w:t>30</w:t>
      </w:r>
      <w:r w:rsidR="00867761">
        <w:rPr>
          <w:rFonts w:ascii="Cambria" w:eastAsia="Times New Roman" w:hAnsi="Cambria" w:cs="Times New Roman"/>
          <w:sz w:val="32"/>
          <w:szCs w:val="32"/>
        </w:rPr>
        <w:t>am</w:t>
      </w:r>
    </w:p>
    <w:p w14:paraId="58AB4422" w14:textId="77777777" w:rsidR="00FE5D89" w:rsidRPr="0064110D" w:rsidRDefault="00FE5D89" w:rsidP="00FE5D89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</w:rPr>
      </w:pPr>
    </w:p>
    <w:p w14:paraId="64B38FD8" w14:textId="77777777" w:rsidR="007B7B52" w:rsidRDefault="007B7B52" w:rsidP="007B7B52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p w14:paraId="57A24515" w14:textId="77777777" w:rsidR="00867761" w:rsidRDefault="00867761" w:rsidP="007B7B52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p w14:paraId="07411AE3" w14:textId="77777777" w:rsidR="00867761" w:rsidRDefault="00867761" w:rsidP="007B7B52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p w14:paraId="67B12B4A" w14:textId="18E34224" w:rsidR="0064110D" w:rsidRPr="00A513D1" w:rsidRDefault="0064110D" w:rsidP="0064110D">
      <w:pPr>
        <w:tabs>
          <w:tab w:val="right" w:pos="1080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C1280">
        <w:rPr>
          <w:rFonts w:ascii="Cambria" w:eastAsia="Times New Roman" w:hAnsi="Cambria" w:cs="Times New Roman"/>
          <w:b/>
          <w:sz w:val="32"/>
          <w:szCs w:val="32"/>
        </w:rPr>
        <w:t>Upcoming: CBOA Calendar 2</w:t>
      </w:r>
      <w:r w:rsidR="002D4893">
        <w:rPr>
          <w:rFonts w:ascii="Cambria" w:eastAsia="Times New Roman" w:hAnsi="Cambria" w:cs="Times New Roman"/>
          <w:b/>
          <w:sz w:val="32"/>
          <w:szCs w:val="32"/>
        </w:rPr>
        <w:t>025-26</w:t>
      </w:r>
    </w:p>
    <w:p w14:paraId="12D691E6" w14:textId="77777777" w:rsidR="0064110D" w:rsidRPr="00C526E1" w:rsidRDefault="0064110D" w:rsidP="0064110D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</w:rPr>
      </w:pPr>
    </w:p>
    <w:p w14:paraId="4CA7DA21" w14:textId="77777777" w:rsidR="0064110D" w:rsidRPr="00C526E1" w:rsidRDefault="0064110D" w:rsidP="0064110D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  <w:r w:rsidRPr="00FC1280">
        <w:rPr>
          <w:rFonts w:ascii="Cambria" w:eastAsia="Times New Roman" w:hAnsi="Cambria" w:cs="Times New Roman"/>
          <w:b/>
          <w:sz w:val="28"/>
          <w:szCs w:val="28"/>
          <w:u w:val="single"/>
        </w:rPr>
        <w:t>Date</w:t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 w:rsidRPr="00FC1280">
        <w:rPr>
          <w:rFonts w:ascii="Cambria" w:eastAsia="Times New Roman" w:hAnsi="Cambria" w:cs="Times New Roman"/>
          <w:b/>
          <w:sz w:val="28"/>
          <w:szCs w:val="28"/>
          <w:u w:val="single"/>
        </w:rPr>
        <w:t>Activity</w:t>
      </w:r>
    </w:p>
    <w:p w14:paraId="5E67F8F5" w14:textId="77777777" w:rsidR="0064110D" w:rsidRPr="00FC1280" w:rsidRDefault="0064110D" w:rsidP="0064110D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</w:p>
    <w:p w14:paraId="0C55D9A3" w14:textId="261BF49C" w:rsidR="0064110D" w:rsidRDefault="004A7593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September 18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C2E87">
        <w:rPr>
          <w:rFonts w:ascii="Times New Roman" w:eastAsia="Times New Roman" w:hAnsi="Times New Roman" w:cs="Times New Roman"/>
          <w:sz w:val="28"/>
          <w:szCs w:val="28"/>
        </w:rPr>
        <w:t>Eversource</w:t>
      </w:r>
      <w:r w:rsidR="0065630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DD6">
        <w:rPr>
          <w:rFonts w:ascii="Times New Roman" w:eastAsia="Times New Roman" w:hAnsi="Times New Roman" w:cs="Times New Roman"/>
          <w:sz w:val="28"/>
          <w:szCs w:val="28"/>
        </w:rPr>
        <w:t xml:space="preserve">Meter socket adapters </w:t>
      </w:r>
    </w:p>
    <w:p w14:paraId="340334F5" w14:textId="77777777" w:rsidR="00272930" w:rsidRDefault="00272930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786761" w14:textId="098042FE" w:rsidR="007C2427" w:rsidRPr="0063427B" w:rsidRDefault="00F4000E" w:rsidP="007C2427">
      <w:pPr>
        <w:shd w:val="clear" w:color="auto" w:fill="FFFFFF"/>
        <w:spacing w:after="0" w:line="240" w:lineRule="auto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October 16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C2427">
        <w:rPr>
          <w:rFonts w:ascii="Times New Roman" w:eastAsia="Times New Roman" w:hAnsi="Times New Roman" w:cs="Times New Roman"/>
          <w:sz w:val="28"/>
          <w:szCs w:val="28"/>
        </w:rPr>
        <w:t>Jim Quish</w:t>
      </w:r>
      <w:r w:rsidR="007C2427">
        <w:rPr>
          <w:rFonts w:ascii="Times New Roman" w:eastAsia="Times New Roman" w:hAnsi="Times New Roman" w:cs="Times New Roman"/>
          <w:sz w:val="28"/>
          <w:szCs w:val="28"/>
        </w:rPr>
        <w:tab/>
      </w:r>
      <w:r w:rsidR="007C2427">
        <w:rPr>
          <w:rFonts w:ascii="Times New Roman" w:eastAsia="Times New Roman" w:hAnsi="Times New Roman" w:cs="Times New Roman"/>
          <w:sz w:val="28"/>
          <w:szCs w:val="28"/>
        </w:rPr>
        <w:tab/>
      </w:r>
      <w:r w:rsidR="007C2427" w:rsidRPr="00CD5383">
        <w:rPr>
          <w:rFonts w:eastAsia="Times New Roman"/>
          <w:sz w:val="28"/>
          <w:szCs w:val="28"/>
        </w:rPr>
        <w:t>Accessibility Scoping -IBC IRC, &amp; IEBC</w:t>
      </w:r>
      <w:r w:rsidR="007C2427" w:rsidRPr="0063427B">
        <w:rPr>
          <w:rFonts w:eastAsia="Times New Roman"/>
          <w:b/>
          <w:bCs/>
          <w:sz w:val="28"/>
          <w:szCs w:val="28"/>
        </w:rPr>
        <w:t xml:space="preserve"> </w:t>
      </w:r>
    </w:p>
    <w:p w14:paraId="275B6ABF" w14:textId="77777777" w:rsidR="00924C86" w:rsidRDefault="00924C86" w:rsidP="00924C8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FD2468" w14:textId="57295317" w:rsidR="00302A42" w:rsidRPr="00D5193E" w:rsidRDefault="00F4000E" w:rsidP="00924C86">
      <w:pPr>
        <w:rPr>
          <w:rFonts w:ascii="Aptos" w:hAnsi="Aptos"/>
          <w:b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November </w:t>
      </w:r>
      <w:r w:rsidR="0019695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302A42">
        <w:rPr>
          <w:rFonts w:ascii="Times New Roman" w:eastAsia="Times New Roman" w:hAnsi="Times New Roman" w:cs="Times New Roman"/>
          <w:sz w:val="28"/>
          <w:szCs w:val="28"/>
        </w:rPr>
        <w:t xml:space="preserve">3M       </w:t>
      </w:r>
      <w:r w:rsidR="003D56C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02A42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302A42" w:rsidRPr="00344221">
        <w:rPr>
          <w:rFonts w:ascii="Aptos" w:hAnsi="Aptos"/>
          <w:bCs/>
        </w:rPr>
        <w:t>_FB_03 Fire Protection for Construction Joints</w:t>
      </w:r>
    </w:p>
    <w:p w14:paraId="448C0E57" w14:textId="3E6A954E" w:rsidR="00F4000E" w:rsidRDefault="00F4000E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B38373" w14:textId="1719E04D" w:rsidR="00196950" w:rsidRDefault="00924C86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="00196950">
        <w:rPr>
          <w:rFonts w:ascii="Times New Roman" w:eastAsia="Times New Roman" w:hAnsi="Times New Roman" w:cs="Times New Roman"/>
          <w:sz w:val="28"/>
          <w:szCs w:val="28"/>
        </w:rPr>
        <w:t>ecember 18</w:t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D647B5">
        <w:rPr>
          <w:rFonts w:ascii="Times New Roman" w:eastAsia="Times New Roman" w:hAnsi="Times New Roman" w:cs="Times New Roman"/>
          <w:sz w:val="28"/>
          <w:szCs w:val="28"/>
        </w:rPr>
        <w:t xml:space="preserve">Holliday </w:t>
      </w:r>
      <w:r w:rsidR="00CF63DF">
        <w:rPr>
          <w:rFonts w:ascii="Times New Roman" w:eastAsia="Times New Roman" w:hAnsi="Times New Roman" w:cs="Times New Roman"/>
          <w:sz w:val="28"/>
          <w:szCs w:val="28"/>
        </w:rPr>
        <w:t>Meeting</w:t>
      </w:r>
    </w:p>
    <w:p w14:paraId="2DD93D43" w14:textId="77777777" w:rsidR="00CF63DF" w:rsidRDefault="00CF63DF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EB1102" w14:textId="0978F1D6" w:rsidR="00CF63DF" w:rsidRDefault="00CF63DF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January </w:t>
      </w:r>
      <w:r w:rsidR="00037CC2">
        <w:rPr>
          <w:rFonts w:ascii="Times New Roman" w:eastAsia="Times New Roman" w:hAnsi="Times New Roman" w:cs="Times New Roman"/>
          <w:sz w:val="28"/>
          <w:szCs w:val="28"/>
        </w:rPr>
        <w:t>15</w:t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15458A">
        <w:rPr>
          <w:rFonts w:ascii="Times New Roman" w:eastAsia="Times New Roman" w:hAnsi="Times New Roman" w:cs="Times New Roman"/>
          <w:sz w:val="28"/>
          <w:szCs w:val="28"/>
        </w:rPr>
        <w:t xml:space="preserve">Scott Miller </w:t>
      </w:r>
      <w:r w:rsidR="000B6FE5">
        <w:rPr>
          <w:rFonts w:ascii="Times New Roman" w:eastAsia="Times New Roman" w:hAnsi="Times New Roman" w:cs="Times New Roman"/>
          <w:sz w:val="28"/>
          <w:szCs w:val="28"/>
        </w:rPr>
        <w:tab/>
      </w:r>
      <w:r w:rsidR="000B6FE5">
        <w:rPr>
          <w:rFonts w:ascii="Times New Roman" w:eastAsia="Times New Roman" w:hAnsi="Times New Roman" w:cs="Times New Roman"/>
          <w:sz w:val="28"/>
          <w:szCs w:val="28"/>
        </w:rPr>
        <w:tab/>
        <w:t>Eversource Battery backup systems</w:t>
      </w:r>
    </w:p>
    <w:p w14:paraId="7E9B9803" w14:textId="77777777" w:rsidR="00037CC2" w:rsidRDefault="00037CC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BFAA60" w14:textId="22567C42" w:rsidR="00037CC2" w:rsidRDefault="00037CC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February </w:t>
      </w:r>
      <w:r w:rsidR="00537D96">
        <w:rPr>
          <w:rFonts w:ascii="Times New Roman" w:eastAsia="Times New Roman" w:hAnsi="Times New Roman" w:cs="Times New Roman"/>
          <w:sz w:val="28"/>
          <w:szCs w:val="28"/>
        </w:rPr>
        <w:t>19</w:t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D66784">
        <w:rPr>
          <w:rFonts w:ascii="Times New Roman" w:eastAsia="Times New Roman" w:hAnsi="Times New Roman" w:cs="Times New Roman"/>
          <w:sz w:val="28"/>
          <w:szCs w:val="28"/>
        </w:rPr>
        <w:t>Denlar</w:t>
      </w:r>
      <w:proofErr w:type="spellEnd"/>
      <w:r w:rsidR="00D667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E52">
        <w:rPr>
          <w:rFonts w:ascii="Times New Roman" w:eastAsia="Times New Roman" w:hAnsi="Times New Roman" w:cs="Times New Roman"/>
          <w:sz w:val="28"/>
          <w:szCs w:val="28"/>
        </w:rPr>
        <w:t>Fire Protection</w:t>
      </w:r>
      <w:r w:rsidR="005C0E52">
        <w:rPr>
          <w:rFonts w:ascii="Times New Roman" w:eastAsia="Times New Roman" w:hAnsi="Times New Roman" w:cs="Times New Roman"/>
          <w:sz w:val="28"/>
          <w:szCs w:val="28"/>
        </w:rPr>
        <w:tab/>
      </w:r>
      <w:r w:rsidR="005A5380">
        <w:rPr>
          <w:rFonts w:ascii="Times New Roman" w:eastAsia="Times New Roman" w:hAnsi="Times New Roman" w:cs="Times New Roman"/>
          <w:sz w:val="28"/>
          <w:szCs w:val="28"/>
        </w:rPr>
        <w:t>Full</w:t>
      </w:r>
      <w:r w:rsidR="00707CA7"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 w:rsidR="00CA3DF3">
        <w:rPr>
          <w:rFonts w:ascii="Times New Roman" w:eastAsia="Times New Roman" w:hAnsi="Times New Roman" w:cs="Times New Roman"/>
          <w:sz w:val="28"/>
          <w:szCs w:val="28"/>
        </w:rPr>
        <w:t>Integrated</w:t>
      </w:r>
      <w:r w:rsidR="00707CA7">
        <w:rPr>
          <w:rFonts w:ascii="Times New Roman" w:eastAsia="Times New Roman" w:hAnsi="Times New Roman" w:cs="Times New Roman"/>
          <w:sz w:val="28"/>
          <w:szCs w:val="28"/>
        </w:rPr>
        <w:t xml:space="preserve"> Fire                             </w:t>
      </w:r>
    </w:p>
    <w:p w14:paraId="088CB0F2" w14:textId="3F456265" w:rsidR="00537D96" w:rsidRDefault="00CA3DF3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707CA7">
        <w:rPr>
          <w:rFonts w:ascii="Times New Roman" w:eastAsia="Times New Roman" w:hAnsi="Times New Roman" w:cs="Times New Roman"/>
          <w:sz w:val="28"/>
          <w:szCs w:val="28"/>
        </w:rPr>
        <w:t>Protection Hoods</w:t>
      </w:r>
    </w:p>
    <w:p w14:paraId="253D95C5" w14:textId="08801895" w:rsidR="00537D96" w:rsidRDefault="00537D96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March 19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707F2">
        <w:rPr>
          <w:rFonts w:ascii="Times New Roman" w:eastAsia="Times New Roman" w:hAnsi="Times New Roman" w:cs="Times New Roman"/>
          <w:sz w:val="28"/>
          <w:szCs w:val="28"/>
        </w:rPr>
        <w:t xml:space="preserve">ICC </w:t>
      </w:r>
      <w:r w:rsidR="00B045FB">
        <w:rPr>
          <w:rFonts w:ascii="Times New Roman" w:eastAsia="Times New Roman" w:hAnsi="Times New Roman" w:cs="Times New Roman"/>
          <w:sz w:val="28"/>
          <w:szCs w:val="28"/>
        </w:rPr>
        <w:t>Benefit Day</w:t>
      </w:r>
      <w:r w:rsidR="00C70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86DDCD" w14:textId="77777777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1F48E0" w14:textId="56535F1F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April 16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B54FF">
        <w:rPr>
          <w:rFonts w:ascii="Times New Roman" w:eastAsia="Times New Roman" w:hAnsi="Times New Roman" w:cs="Times New Roman"/>
          <w:sz w:val="28"/>
          <w:szCs w:val="28"/>
        </w:rPr>
        <w:t>Simpso</w:t>
      </w:r>
      <w:r w:rsidR="00C707F2">
        <w:rPr>
          <w:rFonts w:ascii="Times New Roman" w:eastAsia="Times New Roman" w:hAnsi="Times New Roman" w:cs="Times New Roman"/>
          <w:sz w:val="28"/>
          <w:szCs w:val="28"/>
        </w:rPr>
        <w:t xml:space="preserve">n Strong tie </w:t>
      </w:r>
    </w:p>
    <w:p w14:paraId="408915F7" w14:textId="77777777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80F516" w14:textId="73CF5C47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May </w:t>
      </w:r>
      <w:r w:rsidR="00F41342">
        <w:rPr>
          <w:rFonts w:ascii="Times New Roman" w:eastAsia="Times New Roman" w:hAnsi="Times New Roman" w:cs="Times New Roman"/>
          <w:sz w:val="28"/>
          <w:szCs w:val="28"/>
        </w:rPr>
        <w:t>21</w:t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  <w:t>TBA</w:t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CED4FFA" w14:textId="77777777" w:rsidR="00F41342" w:rsidRDefault="00F4134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04D24F" w14:textId="2FCC06A6" w:rsidR="00F41342" w:rsidRDefault="00F4134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June 18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C1290">
        <w:rPr>
          <w:rFonts w:ascii="Times New Roman" w:eastAsia="Times New Roman" w:hAnsi="Times New Roman" w:cs="Times New Roman"/>
          <w:sz w:val="28"/>
          <w:szCs w:val="28"/>
        </w:rPr>
        <w:t xml:space="preserve">Picnic and </w:t>
      </w:r>
      <w:r w:rsidR="00905A9D">
        <w:rPr>
          <w:rFonts w:ascii="Times New Roman" w:eastAsia="Times New Roman" w:hAnsi="Times New Roman" w:cs="Times New Roman"/>
          <w:sz w:val="28"/>
          <w:szCs w:val="28"/>
        </w:rPr>
        <w:t>I</w:t>
      </w:r>
      <w:r w:rsidR="00ED59E4">
        <w:rPr>
          <w:rFonts w:ascii="Times New Roman" w:eastAsia="Times New Roman" w:hAnsi="Times New Roman" w:cs="Times New Roman"/>
          <w:sz w:val="28"/>
          <w:szCs w:val="28"/>
        </w:rPr>
        <w:t xml:space="preserve">nstallation of Officers </w:t>
      </w:r>
    </w:p>
    <w:p w14:paraId="71DC2925" w14:textId="77777777" w:rsidR="00256322" w:rsidRDefault="0025632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4354A7" w14:textId="77777777" w:rsidR="00256322" w:rsidRDefault="0025632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78CC9A" w14:textId="5A29CAB7" w:rsidR="00442502" w:rsidRDefault="007D743E" w:rsidP="000022E3">
      <w:pPr>
        <w:rPr>
          <w:sz w:val="20"/>
          <w:szCs w:val="20"/>
        </w:rPr>
      </w:pPr>
      <w:r>
        <w:rPr>
          <w:rFonts w:ascii="Cambria" w:eastAsia="Times New Roman" w:hAnsi="Cambria" w:cs="Arial"/>
          <w:color w:val="222222"/>
          <w:sz w:val="24"/>
          <w:szCs w:val="24"/>
          <w:lang w:val="en-CA"/>
        </w:rPr>
        <w:br w:type="page"/>
      </w:r>
    </w:p>
    <w:p w14:paraId="39769661" w14:textId="77777777" w:rsidR="00442502" w:rsidRPr="00442502" w:rsidRDefault="00442502" w:rsidP="00442502">
      <w:pPr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sectPr w:rsidR="00442502" w:rsidRPr="00442502" w:rsidSect="00AD41B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7D972" w14:textId="77777777" w:rsidR="001701A5" w:rsidRDefault="001701A5" w:rsidP="00AD41BE">
      <w:pPr>
        <w:spacing w:after="0" w:line="240" w:lineRule="auto"/>
      </w:pPr>
      <w:r>
        <w:separator/>
      </w:r>
    </w:p>
  </w:endnote>
  <w:endnote w:type="continuationSeparator" w:id="0">
    <w:p w14:paraId="7AFBC874" w14:textId="77777777" w:rsidR="001701A5" w:rsidRDefault="001701A5" w:rsidP="00AD4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9712" w14:textId="77777777" w:rsidR="003863D9" w:rsidRDefault="003863D9" w:rsidP="00275AD6">
    <w:pPr>
      <w:pStyle w:val="Footer"/>
      <w:jc w:val="center"/>
    </w:pPr>
    <w:r>
      <w:t>Website:  www.ctbuildingofficial.org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B8733" w14:textId="77777777" w:rsidR="001701A5" w:rsidRDefault="001701A5" w:rsidP="00AD41BE">
      <w:pPr>
        <w:spacing w:after="0" w:line="240" w:lineRule="auto"/>
      </w:pPr>
      <w:r>
        <w:separator/>
      </w:r>
    </w:p>
  </w:footnote>
  <w:footnote w:type="continuationSeparator" w:id="0">
    <w:p w14:paraId="62974D96" w14:textId="77777777" w:rsidR="001701A5" w:rsidRDefault="001701A5" w:rsidP="00AD4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75B1" w14:textId="77777777" w:rsidR="003863D9" w:rsidRDefault="003863D9">
    <w:pPr>
      <w:pStyle w:val="Header"/>
    </w:pPr>
    <w:r>
      <w:t xml:space="preserve">                                                                                               1944-2024- 80 Years of Code Administration </w:t>
    </w:r>
  </w:p>
  <w:p w14:paraId="14A6D00F" w14:textId="77777777" w:rsidR="003863D9" w:rsidRDefault="00386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7F7D"/>
    <w:multiLevelType w:val="multilevel"/>
    <w:tmpl w:val="777A06F4"/>
    <w:lvl w:ilvl="0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10980"/>
        </w:tabs>
        <w:ind w:left="109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11700"/>
        </w:tabs>
        <w:ind w:left="117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13140"/>
        </w:tabs>
        <w:ind w:left="131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9D377A"/>
    <w:multiLevelType w:val="hybridMultilevel"/>
    <w:tmpl w:val="A6847EC6"/>
    <w:lvl w:ilvl="0" w:tplc="51C45F8A">
      <w:numFmt w:val="bullet"/>
      <w:lvlText w:val="-"/>
      <w:lvlJc w:val="left"/>
      <w:pPr>
        <w:ind w:left="4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67420E"/>
    <w:multiLevelType w:val="hybridMultilevel"/>
    <w:tmpl w:val="6D48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26AF6"/>
    <w:multiLevelType w:val="multilevel"/>
    <w:tmpl w:val="7D8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6D5316"/>
    <w:multiLevelType w:val="multilevel"/>
    <w:tmpl w:val="757E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B635FF"/>
    <w:multiLevelType w:val="multilevel"/>
    <w:tmpl w:val="7996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8C49FB"/>
    <w:multiLevelType w:val="multilevel"/>
    <w:tmpl w:val="D650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105C10"/>
    <w:multiLevelType w:val="multilevel"/>
    <w:tmpl w:val="2256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7336098">
    <w:abstractNumId w:val="3"/>
  </w:num>
  <w:num w:numId="2" w16cid:durableId="1978102666">
    <w:abstractNumId w:val="5"/>
  </w:num>
  <w:num w:numId="3" w16cid:durableId="1034034573">
    <w:abstractNumId w:val="2"/>
  </w:num>
  <w:num w:numId="4" w16cid:durableId="937326607">
    <w:abstractNumId w:val="1"/>
  </w:num>
  <w:num w:numId="5" w16cid:durableId="264653638">
    <w:abstractNumId w:val="4"/>
  </w:num>
  <w:num w:numId="6" w16cid:durableId="220019851">
    <w:abstractNumId w:val="0"/>
  </w:num>
  <w:num w:numId="7" w16cid:durableId="1792746975">
    <w:abstractNumId w:val="6"/>
  </w:num>
  <w:num w:numId="8" w16cid:durableId="117650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F3"/>
    <w:rsid w:val="000022E3"/>
    <w:rsid w:val="00007D5F"/>
    <w:rsid w:val="00011E1E"/>
    <w:rsid w:val="00015151"/>
    <w:rsid w:val="00015FDC"/>
    <w:rsid w:val="000207DE"/>
    <w:rsid w:val="00020A44"/>
    <w:rsid w:val="000244B4"/>
    <w:rsid w:val="00025460"/>
    <w:rsid w:val="00026BF2"/>
    <w:rsid w:val="0002779A"/>
    <w:rsid w:val="00030DE2"/>
    <w:rsid w:val="00033439"/>
    <w:rsid w:val="00037CC2"/>
    <w:rsid w:val="00040071"/>
    <w:rsid w:val="00041CBC"/>
    <w:rsid w:val="0004722F"/>
    <w:rsid w:val="000472EE"/>
    <w:rsid w:val="00053358"/>
    <w:rsid w:val="000768A7"/>
    <w:rsid w:val="00077C42"/>
    <w:rsid w:val="0008360D"/>
    <w:rsid w:val="000843F0"/>
    <w:rsid w:val="000849D1"/>
    <w:rsid w:val="00092923"/>
    <w:rsid w:val="000A0E54"/>
    <w:rsid w:val="000A3AF2"/>
    <w:rsid w:val="000B07A4"/>
    <w:rsid w:val="000B0B5B"/>
    <w:rsid w:val="000B35C9"/>
    <w:rsid w:val="000B4AD6"/>
    <w:rsid w:val="000B6FE5"/>
    <w:rsid w:val="000C1754"/>
    <w:rsid w:val="000C5630"/>
    <w:rsid w:val="000D0FD2"/>
    <w:rsid w:val="000D24AA"/>
    <w:rsid w:val="000D62CD"/>
    <w:rsid w:val="000E1F3C"/>
    <w:rsid w:val="000E4761"/>
    <w:rsid w:val="000E5A3D"/>
    <w:rsid w:val="000E6580"/>
    <w:rsid w:val="000F5E28"/>
    <w:rsid w:val="000F7BDB"/>
    <w:rsid w:val="000F7DFA"/>
    <w:rsid w:val="0010072C"/>
    <w:rsid w:val="00102D6E"/>
    <w:rsid w:val="00102EAA"/>
    <w:rsid w:val="001030AA"/>
    <w:rsid w:val="00105013"/>
    <w:rsid w:val="001131E3"/>
    <w:rsid w:val="00117F98"/>
    <w:rsid w:val="00120409"/>
    <w:rsid w:val="0012133C"/>
    <w:rsid w:val="00121CBF"/>
    <w:rsid w:val="00122B61"/>
    <w:rsid w:val="001342F2"/>
    <w:rsid w:val="0014058D"/>
    <w:rsid w:val="00142FB6"/>
    <w:rsid w:val="0015265B"/>
    <w:rsid w:val="0015458A"/>
    <w:rsid w:val="00155A1E"/>
    <w:rsid w:val="00155F92"/>
    <w:rsid w:val="0016132E"/>
    <w:rsid w:val="00166856"/>
    <w:rsid w:val="0016756E"/>
    <w:rsid w:val="001701A5"/>
    <w:rsid w:val="00180551"/>
    <w:rsid w:val="0018762C"/>
    <w:rsid w:val="00191811"/>
    <w:rsid w:val="00196863"/>
    <w:rsid w:val="00196950"/>
    <w:rsid w:val="00196A0C"/>
    <w:rsid w:val="001A1484"/>
    <w:rsid w:val="001A1A1E"/>
    <w:rsid w:val="001A2F43"/>
    <w:rsid w:val="001A4901"/>
    <w:rsid w:val="001A51C5"/>
    <w:rsid w:val="001A6721"/>
    <w:rsid w:val="001B15C9"/>
    <w:rsid w:val="001B75C9"/>
    <w:rsid w:val="001B7DF9"/>
    <w:rsid w:val="001C51BA"/>
    <w:rsid w:val="001C7B07"/>
    <w:rsid w:val="001D175F"/>
    <w:rsid w:val="001E2875"/>
    <w:rsid w:val="001E3589"/>
    <w:rsid w:val="001E71F3"/>
    <w:rsid w:val="001F52F1"/>
    <w:rsid w:val="001F72E7"/>
    <w:rsid w:val="00200154"/>
    <w:rsid w:val="00200861"/>
    <w:rsid w:val="00203DD1"/>
    <w:rsid w:val="00204A9A"/>
    <w:rsid w:val="002063E5"/>
    <w:rsid w:val="00210747"/>
    <w:rsid w:val="00212EFC"/>
    <w:rsid w:val="0021535B"/>
    <w:rsid w:val="002230FB"/>
    <w:rsid w:val="00225C5B"/>
    <w:rsid w:val="00227463"/>
    <w:rsid w:val="0023429D"/>
    <w:rsid w:val="0023796F"/>
    <w:rsid w:val="00243060"/>
    <w:rsid w:val="002503BB"/>
    <w:rsid w:val="00252F5D"/>
    <w:rsid w:val="00256322"/>
    <w:rsid w:val="002638F0"/>
    <w:rsid w:val="00264683"/>
    <w:rsid w:val="00265FD3"/>
    <w:rsid w:val="00270BF9"/>
    <w:rsid w:val="00271D05"/>
    <w:rsid w:val="00272930"/>
    <w:rsid w:val="00272992"/>
    <w:rsid w:val="00274503"/>
    <w:rsid w:val="00275AD6"/>
    <w:rsid w:val="00277C32"/>
    <w:rsid w:val="00281BED"/>
    <w:rsid w:val="00287F48"/>
    <w:rsid w:val="00291C4D"/>
    <w:rsid w:val="00292FE3"/>
    <w:rsid w:val="00293B1F"/>
    <w:rsid w:val="00294BDC"/>
    <w:rsid w:val="00296E26"/>
    <w:rsid w:val="00297008"/>
    <w:rsid w:val="002A78F4"/>
    <w:rsid w:val="002C32E9"/>
    <w:rsid w:val="002C477B"/>
    <w:rsid w:val="002C4B6C"/>
    <w:rsid w:val="002D3B84"/>
    <w:rsid w:val="002D4893"/>
    <w:rsid w:val="002F5F10"/>
    <w:rsid w:val="002F6B4A"/>
    <w:rsid w:val="00302A42"/>
    <w:rsid w:val="00304F7E"/>
    <w:rsid w:val="0030527C"/>
    <w:rsid w:val="00305BF2"/>
    <w:rsid w:val="00312016"/>
    <w:rsid w:val="003163DE"/>
    <w:rsid w:val="00316D9C"/>
    <w:rsid w:val="003308AD"/>
    <w:rsid w:val="0034400D"/>
    <w:rsid w:val="00346605"/>
    <w:rsid w:val="00346814"/>
    <w:rsid w:val="00346A0B"/>
    <w:rsid w:val="00346B7F"/>
    <w:rsid w:val="0034773D"/>
    <w:rsid w:val="00347B4C"/>
    <w:rsid w:val="0035136B"/>
    <w:rsid w:val="00352ADE"/>
    <w:rsid w:val="003535DA"/>
    <w:rsid w:val="003621DD"/>
    <w:rsid w:val="0037380C"/>
    <w:rsid w:val="003805F3"/>
    <w:rsid w:val="00382817"/>
    <w:rsid w:val="00383193"/>
    <w:rsid w:val="003863D9"/>
    <w:rsid w:val="003910BD"/>
    <w:rsid w:val="003947AE"/>
    <w:rsid w:val="00394E7A"/>
    <w:rsid w:val="00395F4C"/>
    <w:rsid w:val="003A7EE6"/>
    <w:rsid w:val="003B18C7"/>
    <w:rsid w:val="003B3BF2"/>
    <w:rsid w:val="003B513E"/>
    <w:rsid w:val="003B6AAF"/>
    <w:rsid w:val="003B7344"/>
    <w:rsid w:val="003C0ABA"/>
    <w:rsid w:val="003C3D85"/>
    <w:rsid w:val="003C57EC"/>
    <w:rsid w:val="003D3ADD"/>
    <w:rsid w:val="003D4423"/>
    <w:rsid w:val="003D4ABB"/>
    <w:rsid w:val="003D52AB"/>
    <w:rsid w:val="003D56CA"/>
    <w:rsid w:val="003D78DA"/>
    <w:rsid w:val="003F177A"/>
    <w:rsid w:val="003F63C5"/>
    <w:rsid w:val="00404DD1"/>
    <w:rsid w:val="004109B7"/>
    <w:rsid w:val="00411161"/>
    <w:rsid w:val="004147CD"/>
    <w:rsid w:val="00423B03"/>
    <w:rsid w:val="00425687"/>
    <w:rsid w:val="00431527"/>
    <w:rsid w:val="00432B03"/>
    <w:rsid w:val="004336AE"/>
    <w:rsid w:val="0043720D"/>
    <w:rsid w:val="00442502"/>
    <w:rsid w:val="00444DAE"/>
    <w:rsid w:val="004458C8"/>
    <w:rsid w:val="00453102"/>
    <w:rsid w:val="00455547"/>
    <w:rsid w:val="00460817"/>
    <w:rsid w:val="00460BFD"/>
    <w:rsid w:val="004611A1"/>
    <w:rsid w:val="004655C4"/>
    <w:rsid w:val="00465B4D"/>
    <w:rsid w:val="00474383"/>
    <w:rsid w:val="0048014D"/>
    <w:rsid w:val="00481F3A"/>
    <w:rsid w:val="0048220C"/>
    <w:rsid w:val="00483713"/>
    <w:rsid w:val="004875E0"/>
    <w:rsid w:val="0049059D"/>
    <w:rsid w:val="004947C2"/>
    <w:rsid w:val="004A7593"/>
    <w:rsid w:val="004B0568"/>
    <w:rsid w:val="004B3893"/>
    <w:rsid w:val="004B6066"/>
    <w:rsid w:val="004B78C0"/>
    <w:rsid w:val="004B7FB3"/>
    <w:rsid w:val="004D154A"/>
    <w:rsid w:val="004D202A"/>
    <w:rsid w:val="004D2416"/>
    <w:rsid w:val="004D42FB"/>
    <w:rsid w:val="004D4915"/>
    <w:rsid w:val="004D6DD6"/>
    <w:rsid w:val="004E35A5"/>
    <w:rsid w:val="004E5A3D"/>
    <w:rsid w:val="004E7917"/>
    <w:rsid w:val="004F2F16"/>
    <w:rsid w:val="004F6506"/>
    <w:rsid w:val="004F7F37"/>
    <w:rsid w:val="00501B2E"/>
    <w:rsid w:val="00504ABB"/>
    <w:rsid w:val="005117CB"/>
    <w:rsid w:val="005136F5"/>
    <w:rsid w:val="00522053"/>
    <w:rsid w:val="005224C3"/>
    <w:rsid w:val="00523A07"/>
    <w:rsid w:val="00527D77"/>
    <w:rsid w:val="00537D96"/>
    <w:rsid w:val="00544FA9"/>
    <w:rsid w:val="005472A1"/>
    <w:rsid w:val="0055304C"/>
    <w:rsid w:val="00554503"/>
    <w:rsid w:val="00555A3D"/>
    <w:rsid w:val="00557D75"/>
    <w:rsid w:val="0056610F"/>
    <w:rsid w:val="0057009A"/>
    <w:rsid w:val="00571A4B"/>
    <w:rsid w:val="00572135"/>
    <w:rsid w:val="005753DC"/>
    <w:rsid w:val="00575FB5"/>
    <w:rsid w:val="00576706"/>
    <w:rsid w:val="0058359E"/>
    <w:rsid w:val="00586CF1"/>
    <w:rsid w:val="00586EFE"/>
    <w:rsid w:val="00590CF9"/>
    <w:rsid w:val="00592AFA"/>
    <w:rsid w:val="0059658C"/>
    <w:rsid w:val="005A0295"/>
    <w:rsid w:val="005A047D"/>
    <w:rsid w:val="005A19E0"/>
    <w:rsid w:val="005A5380"/>
    <w:rsid w:val="005A63AE"/>
    <w:rsid w:val="005C098E"/>
    <w:rsid w:val="005C09E7"/>
    <w:rsid w:val="005C0E52"/>
    <w:rsid w:val="005C1290"/>
    <w:rsid w:val="005C3EF1"/>
    <w:rsid w:val="005D4313"/>
    <w:rsid w:val="005E2076"/>
    <w:rsid w:val="005E4152"/>
    <w:rsid w:val="005E6946"/>
    <w:rsid w:val="005E7F8E"/>
    <w:rsid w:val="005F33B7"/>
    <w:rsid w:val="005F39A0"/>
    <w:rsid w:val="005F4135"/>
    <w:rsid w:val="005F6C86"/>
    <w:rsid w:val="0060215D"/>
    <w:rsid w:val="0060469B"/>
    <w:rsid w:val="00605852"/>
    <w:rsid w:val="00620F93"/>
    <w:rsid w:val="0063427B"/>
    <w:rsid w:val="006346AB"/>
    <w:rsid w:val="0063557D"/>
    <w:rsid w:val="0063722A"/>
    <w:rsid w:val="0064110D"/>
    <w:rsid w:val="0064238C"/>
    <w:rsid w:val="006473C2"/>
    <w:rsid w:val="00647E46"/>
    <w:rsid w:val="006547EB"/>
    <w:rsid w:val="0065630C"/>
    <w:rsid w:val="006608CA"/>
    <w:rsid w:val="00661D64"/>
    <w:rsid w:val="00661E36"/>
    <w:rsid w:val="006704C4"/>
    <w:rsid w:val="00671E63"/>
    <w:rsid w:val="00673CFB"/>
    <w:rsid w:val="00674681"/>
    <w:rsid w:val="00675EF6"/>
    <w:rsid w:val="00676C6C"/>
    <w:rsid w:val="00685478"/>
    <w:rsid w:val="00685DA2"/>
    <w:rsid w:val="0068690C"/>
    <w:rsid w:val="006902E1"/>
    <w:rsid w:val="0069724C"/>
    <w:rsid w:val="006B2D67"/>
    <w:rsid w:val="006C434A"/>
    <w:rsid w:val="006D1484"/>
    <w:rsid w:val="006E02B9"/>
    <w:rsid w:val="006E1ECE"/>
    <w:rsid w:val="006E6E7C"/>
    <w:rsid w:val="006E71D5"/>
    <w:rsid w:val="006E7447"/>
    <w:rsid w:val="006E7596"/>
    <w:rsid w:val="006E7A97"/>
    <w:rsid w:val="006F08DA"/>
    <w:rsid w:val="006F2B7D"/>
    <w:rsid w:val="006F4F33"/>
    <w:rsid w:val="006F76C6"/>
    <w:rsid w:val="006F7A49"/>
    <w:rsid w:val="007046E2"/>
    <w:rsid w:val="00706715"/>
    <w:rsid w:val="00706EDE"/>
    <w:rsid w:val="00707CA7"/>
    <w:rsid w:val="00711BF0"/>
    <w:rsid w:val="007176C4"/>
    <w:rsid w:val="00720F15"/>
    <w:rsid w:val="00732918"/>
    <w:rsid w:val="00735DB6"/>
    <w:rsid w:val="00741155"/>
    <w:rsid w:val="00743208"/>
    <w:rsid w:val="0074393F"/>
    <w:rsid w:val="00746955"/>
    <w:rsid w:val="00746DD2"/>
    <w:rsid w:val="007476D5"/>
    <w:rsid w:val="00747BE1"/>
    <w:rsid w:val="00751C7C"/>
    <w:rsid w:val="00752DA0"/>
    <w:rsid w:val="007531A1"/>
    <w:rsid w:val="0075744F"/>
    <w:rsid w:val="0075797C"/>
    <w:rsid w:val="0076325A"/>
    <w:rsid w:val="007660F0"/>
    <w:rsid w:val="007713E3"/>
    <w:rsid w:val="00773A6D"/>
    <w:rsid w:val="00775044"/>
    <w:rsid w:val="0077757B"/>
    <w:rsid w:val="007836F7"/>
    <w:rsid w:val="00784E95"/>
    <w:rsid w:val="00787055"/>
    <w:rsid w:val="007A0B85"/>
    <w:rsid w:val="007A0BED"/>
    <w:rsid w:val="007A3663"/>
    <w:rsid w:val="007A43F0"/>
    <w:rsid w:val="007A6F79"/>
    <w:rsid w:val="007B16DE"/>
    <w:rsid w:val="007B2A98"/>
    <w:rsid w:val="007B4169"/>
    <w:rsid w:val="007B7B52"/>
    <w:rsid w:val="007C02E7"/>
    <w:rsid w:val="007C214A"/>
    <w:rsid w:val="007C2427"/>
    <w:rsid w:val="007C267D"/>
    <w:rsid w:val="007C5AA9"/>
    <w:rsid w:val="007C67B0"/>
    <w:rsid w:val="007C6808"/>
    <w:rsid w:val="007D19D6"/>
    <w:rsid w:val="007D2C65"/>
    <w:rsid w:val="007D6CD1"/>
    <w:rsid w:val="007D7283"/>
    <w:rsid w:val="007D743E"/>
    <w:rsid w:val="007D7F51"/>
    <w:rsid w:val="007E0A50"/>
    <w:rsid w:val="007E121F"/>
    <w:rsid w:val="007E205D"/>
    <w:rsid w:val="007E4813"/>
    <w:rsid w:val="007E7178"/>
    <w:rsid w:val="007F09F7"/>
    <w:rsid w:val="007F236A"/>
    <w:rsid w:val="007F23E0"/>
    <w:rsid w:val="007F3A8C"/>
    <w:rsid w:val="007F7076"/>
    <w:rsid w:val="007F7616"/>
    <w:rsid w:val="00802CFC"/>
    <w:rsid w:val="00803191"/>
    <w:rsid w:val="008070B2"/>
    <w:rsid w:val="00817BE1"/>
    <w:rsid w:val="00823664"/>
    <w:rsid w:val="00823D04"/>
    <w:rsid w:val="00827DBD"/>
    <w:rsid w:val="008311A5"/>
    <w:rsid w:val="0083136F"/>
    <w:rsid w:val="00843A6B"/>
    <w:rsid w:val="008474A1"/>
    <w:rsid w:val="00851274"/>
    <w:rsid w:val="00852F35"/>
    <w:rsid w:val="008565A3"/>
    <w:rsid w:val="008613E7"/>
    <w:rsid w:val="00865859"/>
    <w:rsid w:val="00867761"/>
    <w:rsid w:val="008778AF"/>
    <w:rsid w:val="00880EA0"/>
    <w:rsid w:val="0089186B"/>
    <w:rsid w:val="008930D5"/>
    <w:rsid w:val="00896778"/>
    <w:rsid w:val="00897FD2"/>
    <w:rsid w:val="008A0D3F"/>
    <w:rsid w:val="008A3623"/>
    <w:rsid w:val="008A5858"/>
    <w:rsid w:val="008B2972"/>
    <w:rsid w:val="008B4C2E"/>
    <w:rsid w:val="008B54FF"/>
    <w:rsid w:val="008B79C8"/>
    <w:rsid w:val="008D0D7F"/>
    <w:rsid w:val="008D5644"/>
    <w:rsid w:val="008D598F"/>
    <w:rsid w:val="008E12A6"/>
    <w:rsid w:val="008E6C6E"/>
    <w:rsid w:val="008F3E54"/>
    <w:rsid w:val="008F6BD0"/>
    <w:rsid w:val="00903B8F"/>
    <w:rsid w:val="00903D3A"/>
    <w:rsid w:val="00903E94"/>
    <w:rsid w:val="00905A9D"/>
    <w:rsid w:val="00910CB7"/>
    <w:rsid w:val="00912515"/>
    <w:rsid w:val="00915CEE"/>
    <w:rsid w:val="00916447"/>
    <w:rsid w:val="00924C86"/>
    <w:rsid w:val="009260B1"/>
    <w:rsid w:val="00930B7D"/>
    <w:rsid w:val="00931398"/>
    <w:rsid w:val="009332DB"/>
    <w:rsid w:val="0093357A"/>
    <w:rsid w:val="00937005"/>
    <w:rsid w:val="00947FCD"/>
    <w:rsid w:val="0095023F"/>
    <w:rsid w:val="009614C1"/>
    <w:rsid w:val="009616F5"/>
    <w:rsid w:val="009621FE"/>
    <w:rsid w:val="00972EF6"/>
    <w:rsid w:val="00974AAC"/>
    <w:rsid w:val="0097714A"/>
    <w:rsid w:val="00982703"/>
    <w:rsid w:val="0098563D"/>
    <w:rsid w:val="00985B40"/>
    <w:rsid w:val="009879A6"/>
    <w:rsid w:val="009A0A1A"/>
    <w:rsid w:val="009A71D1"/>
    <w:rsid w:val="009B37D4"/>
    <w:rsid w:val="009C59D3"/>
    <w:rsid w:val="009C6C9D"/>
    <w:rsid w:val="009D2144"/>
    <w:rsid w:val="009D3704"/>
    <w:rsid w:val="009D53F6"/>
    <w:rsid w:val="009D6239"/>
    <w:rsid w:val="009D6245"/>
    <w:rsid w:val="009D654E"/>
    <w:rsid w:val="009E072F"/>
    <w:rsid w:val="009E09F9"/>
    <w:rsid w:val="009E1214"/>
    <w:rsid w:val="009E315E"/>
    <w:rsid w:val="009E4338"/>
    <w:rsid w:val="009F2137"/>
    <w:rsid w:val="009F65BB"/>
    <w:rsid w:val="00A01C56"/>
    <w:rsid w:val="00A04AEA"/>
    <w:rsid w:val="00A1195F"/>
    <w:rsid w:val="00A13A6A"/>
    <w:rsid w:val="00A22CDB"/>
    <w:rsid w:val="00A249D5"/>
    <w:rsid w:val="00A32A79"/>
    <w:rsid w:val="00A33278"/>
    <w:rsid w:val="00A350F8"/>
    <w:rsid w:val="00A358D5"/>
    <w:rsid w:val="00A37D0D"/>
    <w:rsid w:val="00A44631"/>
    <w:rsid w:val="00A513D1"/>
    <w:rsid w:val="00A53C17"/>
    <w:rsid w:val="00A5547B"/>
    <w:rsid w:val="00A61DD3"/>
    <w:rsid w:val="00A64D04"/>
    <w:rsid w:val="00A74153"/>
    <w:rsid w:val="00A7538F"/>
    <w:rsid w:val="00A775A7"/>
    <w:rsid w:val="00A83A68"/>
    <w:rsid w:val="00A84D6E"/>
    <w:rsid w:val="00A85F39"/>
    <w:rsid w:val="00A8747D"/>
    <w:rsid w:val="00A87C6B"/>
    <w:rsid w:val="00A91F19"/>
    <w:rsid w:val="00AA7745"/>
    <w:rsid w:val="00AB6F22"/>
    <w:rsid w:val="00AC0927"/>
    <w:rsid w:val="00AD213A"/>
    <w:rsid w:val="00AD2464"/>
    <w:rsid w:val="00AD41BE"/>
    <w:rsid w:val="00AD5B8E"/>
    <w:rsid w:val="00AD771E"/>
    <w:rsid w:val="00AE228E"/>
    <w:rsid w:val="00AF07BB"/>
    <w:rsid w:val="00AF239F"/>
    <w:rsid w:val="00B02D52"/>
    <w:rsid w:val="00B030D0"/>
    <w:rsid w:val="00B03284"/>
    <w:rsid w:val="00B045FB"/>
    <w:rsid w:val="00B1131A"/>
    <w:rsid w:val="00B12D32"/>
    <w:rsid w:val="00B154F8"/>
    <w:rsid w:val="00B23993"/>
    <w:rsid w:val="00B24E50"/>
    <w:rsid w:val="00B25392"/>
    <w:rsid w:val="00B265A4"/>
    <w:rsid w:val="00B2662D"/>
    <w:rsid w:val="00B32E84"/>
    <w:rsid w:val="00B32FF7"/>
    <w:rsid w:val="00B336A4"/>
    <w:rsid w:val="00B40064"/>
    <w:rsid w:val="00B40709"/>
    <w:rsid w:val="00B52FA5"/>
    <w:rsid w:val="00B53E9E"/>
    <w:rsid w:val="00B5448A"/>
    <w:rsid w:val="00B55500"/>
    <w:rsid w:val="00B55F97"/>
    <w:rsid w:val="00B625B2"/>
    <w:rsid w:val="00B6626C"/>
    <w:rsid w:val="00B70134"/>
    <w:rsid w:val="00B81C1C"/>
    <w:rsid w:val="00B82F13"/>
    <w:rsid w:val="00B86E71"/>
    <w:rsid w:val="00B90616"/>
    <w:rsid w:val="00B95D99"/>
    <w:rsid w:val="00B96B0F"/>
    <w:rsid w:val="00BA20A6"/>
    <w:rsid w:val="00BA399D"/>
    <w:rsid w:val="00BA4048"/>
    <w:rsid w:val="00BA4740"/>
    <w:rsid w:val="00BB0DA8"/>
    <w:rsid w:val="00BB2EE9"/>
    <w:rsid w:val="00BB7D40"/>
    <w:rsid w:val="00BC1936"/>
    <w:rsid w:val="00BC2E87"/>
    <w:rsid w:val="00BD0C6E"/>
    <w:rsid w:val="00BD1B32"/>
    <w:rsid w:val="00BD5CA1"/>
    <w:rsid w:val="00BE0B30"/>
    <w:rsid w:val="00BF2F10"/>
    <w:rsid w:val="00BF3F1C"/>
    <w:rsid w:val="00C1485D"/>
    <w:rsid w:val="00C14E46"/>
    <w:rsid w:val="00C15E76"/>
    <w:rsid w:val="00C16594"/>
    <w:rsid w:val="00C526E1"/>
    <w:rsid w:val="00C53353"/>
    <w:rsid w:val="00C536F9"/>
    <w:rsid w:val="00C56917"/>
    <w:rsid w:val="00C6174B"/>
    <w:rsid w:val="00C63B6F"/>
    <w:rsid w:val="00C672A5"/>
    <w:rsid w:val="00C707F2"/>
    <w:rsid w:val="00C7096E"/>
    <w:rsid w:val="00C70D7A"/>
    <w:rsid w:val="00C7130C"/>
    <w:rsid w:val="00C80193"/>
    <w:rsid w:val="00C84288"/>
    <w:rsid w:val="00C846E2"/>
    <w:rsid w:val="00C9142F"/>
    <w:rsid w:val="00C933D4"/>
    <w:rsid w:val="00C93BDF"/>
    <w:rsid w:val="00C93D81"/>
    <w:rsid w:val="00C94953"/>
    <w:rsid w:val="00C94BB0"/>
    <w:rsid w:val="00C95D3A"/>
    <w:rsid w:val="00C9737D"/>
    <w:rsid w:val="00CA3CC4"/>
    <w:rsid w:val="00CA3DF3"/>
    <w:rsid w:val="00CA7488"/>
    <w:rsid w:val="00CB4E07"/>
    <w:rsid w:val="00CC2CB3"/>
    <w:rsid w:val="00CC4A09"/>
    <w:rsid w:val="00CC4E66"/>
    <w:rsid w:val="00CC5B74"/>
    <w:rsid w:val="00CD5383"/>
    <w:rsid w:val="00CF3DBF"/>
    <w:rsid w:val="00CF4448"/>
    <w:rsid w:val="00CF63DF"/>
    <w:rsid w:val="00D02D6B"/>
    <w:rsid w:val="00D0589C"/>
    <w:rsid w:val="00D07AA7"/>
    <w:rsid w:val="00D17CB2"/>
    <w:rsid w:val="00D23248"/>
    <w:rsid w:val="00D2451A"/>
    <w:rsid w:val="00D266F9"/>
    <w:rsid w:val="00D26734"/>
    <w:rsid w:val="00D30947"/>
    <w:rsid w:val="00D31EA9"/>
    <w:rsid w:val="00D33404"/>
    <w:rsid w:val="00D33D43"/>
    <w:rsid w:val="00D3623A"/>
    <w:rsid w:val="00D375FA"/>
    <w:rsid w:val="00D40662"/>
    <w:rsid w:val="00D41BB3"/>
    <w:rsid w:val="00D41D0F"/>
    <w:rsid w:val="00D448DA"/>
    <w:rsid w:val="00D45B0C"/>
    <w:rsid w:val="00D46B0E"/>
    <w:rsid w:val="00D50729"/>
    <w:rsid w:val="00D547E1"/>
    <w:rsid w:val="00D55366"/>
    <w:rsid w:val="00D61C6B"/>
    <w:rsid w:val="00D629EE"/>
    <w:rsid w:val="00D63FDD"/>
    <w:rsid w:val="00D647B5"/>
    <w:rsid w:val="00D65048"/>
    <w:rsid w:val="00D650B0"/>
    <w:rsid w:val="00D66784"/>
    <w:rsid w:val="00D723BE"/>
    <w:rsid w:val="00D801ED"/>
    <w:rsid w:val="00D84CAB"/>
    <w:rsid w:val="00D86851"/>
    <w:rsid w:val="00D93AF1"/>
    <w:rsid w:val="00D95B2E"/>
    <w:rsid w:val="00D9674C"/>
    <w:rsid w:val="00DB1A4D"/>
    <w:rsid w:val="00DB2315"/>
    <w:rsid w:val="00DB2D57"/>
    <w:rsid w:val="00DB53EC"/>
    <w:rsid w:val="00DB57D0"/>
    <w:rsid w:val="00DB5C34"/>
    <w:rsid w:val="00DB5CC6"/>
    <w:rsid w:val="00DC13B1"/>
    <w:rsid w:val="00DC4D47"/>
    <w:rsid w:val="00DC76A9"/>
    <w:rsid w:val="00DD63C9"/>
    <w:rsid w:val="00DE00E9"/>
    <w:rsid w:val="00DE1F53"/>
    <w:rsid w:val="00DE3074"/>
    <w:rsid w:val="00DE4398"/>
    <w:rsid w:val="00DE6450"/>
    <w:rsid w:val="00DE7494"/>
    <w:rsid w:val="00DF25F5"/>
    <w:rsid w:val="00DF2CF1"/>
    <w:rsid w:val="00DF3463"/>
    <w:rsid w:val="00E03C94"/>
    <w:rsid w:val="00E05B8F"/>
    <w:rsid w:val="00E15FAA"/>
    <w:rsid w:val="00E17063"/>
    <w:rsid w:val="00E22E79"/>
    <w:rsid w:val="00E275E6"/>
    <w:rsid w:val="00E35C17"/>
    <w:rsid w:val="00E363AA"/>
    <w:rsid w:val="00E47374"/>
    <w:rsid w:val="00E47A49"/>
    <w:rsid w:val="00E710FF"/>
    <w:rsid w:val="00E753C4"/>
    <w:rsid w:val="00E76315"/>
    <w:rsid w:val="00E82523"/>
    <w:rsid w:val="00E82EA6"/>
    <w:rsid w:val="00E86568"/>
    <w:rsid w:val="00E869E9"/>
    <w:rsid w:val="00EA0249"/>
    <w:rsid w:val="00EA41EC"/>
    <w:rsid w:val="00EA7FDB"/>
    <w:rsid w:val="00EB1163"/>
    <w:rsid w:val="00EB2625"/>
    <w:rsid w:val="00EB3711"/>
    <w:rsid w:val="00EB5093"/>
    <w:rsid w:val="00EB6FDE"/>
    <w:rsid w:val="00EC0986"/>
    <w:rsid w:val="00EC1EE9"/>
    <w:rsid w:val="00EC32F3"/>
    <w:rsid w:val="00EC7261"/>
    <w:rsid w:val="00EC766A"/>
    <w:rsid w:val="00ED2EED"/>
    <w:rsid w:val="00ED59E4"/>
    <w:rsid w:val="00ED62F0"/>
    <w:rsid w:val="00EE6613"/>
    <w:rsid w:val="00EE718C"/>
    <w:rsid w:val="00EE79F6"/>
    <w:rsid w:val="00F07607"/>
    <w:rsid w:val="00F125B9"/>
    <w:rsid w:val="00F208FD"/>
    <w:rsid w:val="00F24779"/>
    <w:rsid w:val="00F25FC2"/>
    <w:rsid w:val="00F35847"/>
    <w:rsid w:val="00F3785F"/>
    <w:rsid w:val="00F37C41"/>
    <w:rsid w:val="00F4000E"/>
    <w:rsid w:val="00F40503"/>
    <w:rsid w:val="00F41342"/>
    <w:rsid w:val="00F4609A"/>
    <w:rsid w:val="00F46F91"/>
    <w:rsid w:val="00F47898"/>
    <w:rsid w:val="00F478CB"/>
    <w:rsid w:val="00F47A0F"/>
    <w:rsid w:val="00F5029C"/>
    <w:rsid w:val="00F5778C"/>
    <w:rsid w:val="00F628D6"/>
    <w:rsid w:val="00F6422C"/>
    <w:rsid w:val="00F65916"/>
    <w:rsid w:val="00F774E3"/>
    <w:rsid w:val="00F811F0"/>
    <w:rsid w:val="00F829E9"/>
    <w:rsid w:val="00F83009"/>
    <w:rsid w:val="00F92D52"/>
    <w:rsid w:val="00F93120"/>
    <w:rsid w:val="00F96024"/>
    <w:rsid w:val="00FA063F"/>
    <w:rsid w:val="00FA16BB"/>
    <w:rsid w:val="00FA431C"/>
    <w:rsid w:val="00FA60DE"/>
    <w:rsid w:val="00FB1EFD"/>
    <w:rsid w:val="00FC1280"/>
    <w:rsid w:val="00FC247F"/>
    <w:rsid w:val="00FC25D1"/>
    <w:rsid w:val="00FC388F"/>
    <w:rsid w:val="00FC39B6"/>
    <w:rsid w:val="00FD39EA"/>
    <w:rsid w:val="00FD6E6C"/>
    <w:rsid w:val="00FE5D89"/>
    <w:rsid w:val="00FE7341"/>
    <w:rsid w:val="00FE7A60"/>
    <w:rsid w:val="00FF273E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41D86"/>
  <w15:docId w15:val="{9C044AA5-03D1-44AE-9957-5369BF05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41B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D41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AD41B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D41BE"/>
    <w:rPr>
      <w:rFonts w:ascii="Times New Roman" w:eastAsia="Times New Roman" w:hAnsi="Times New Roman" w:cs="Times New Roman"/>
      <w:sz w:val="24"/>
      <w:szCs w:val="24"/>
    </w:rPr>
  </w:style>
  <w:style w:type="paragraph" w:customStyle="1" w:styleId="yiv9811702094msonormal">
    <w:name w:val="yiv9811702094msonormal"/>
    <w:basedOn w:val="Normal"/>
    <w:locked/>
    <w:rsid w:val="00E8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F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7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locked/>
    <w:rsid w:val="00AF07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AF07BB"/>
    <w:rPr>
      <w:color w:val="605E5C"/>
      <w:shd w:val="clear" w:color="auto" w:fill="E1DFDD"/>
    </w:rPr>
  </w:style>
  <w:style w:type="paragraph" w:customStyle="1" w:styleId="yiv1010505482msonormal">
    <w:name w:val="yiv1010505482msonormal"/>
    <w:basedOn w:val="Normal"/>
    <w:rsid w:val="0087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341396120msonormal">
    <w:name w:val="yiv5341396120msonormal"/>
    <w:basedOn w:val="Normal"/>
    <w:rsid w:val="000F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7289042699msonormal">
    <w:name w:val="yiv7289042699msonormal"/>
    <w:basedOn w:val="Normal"/>
    <w:rsid w:val="009A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6F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14E46"/>
    <w:pPr>
      <w:spacing w:after="0" w:line="240" w:lineRule="auto"/>
    </w:pPr>
  </w:style>
  <w:style w:type="paragraph" w:customStyle="1" w:styleId="m6529764128218619420msolistparagraph">
    <w:name w:val="m_6529764128218619420msolistparagraph"/>
    <w:basedOn w:val="Normal"/>
    <w:rsid w:val="0045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7B7B52"/>
    <w:pPr>
      <w:ind w:left="720"/>
      <w:contextualSpacing/>
    </w:pPr>
  </w:style>
  <w:style w:type="paragraph" w:customStyle="1" w:styleId="xelementtoproof">
    <w:name w:val="x_elementtoproof"/>
    <w:basedOn w:val="Normal"/>
    <w:rsid w:val="00F24779"/>
    <w:pPr>
      <w:spacing w:after="0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25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2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3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2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8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98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20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183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2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boa.ct@outlook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buildingofficial.org/Registe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boa.ct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buildingofficial.org/Register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eckman\AppData\Local\Microsoft\Windows\INetCache\Content.Outlook\U1TYA6UF\newsletter%20@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F6474-C46C-43DB-B783-B3D33896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 @</Template>
  <TotalTime>9</TotalTime>
  <Pages>3</Pages>
  <Words>139</Words>
  <Characters>848</Characters>
  <Application>Microsoft Office Word</Application>
  <DocSecurity>4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Heckman</dc:creator>
  <cp:keywords/>
  <dc:description/>
  <cp:lastModifiedBy>Anthony Cinicola</cp:lastModifiedBy>
  <cp:revision>2</cp:revision>
  <cp:lastPrinted>2023-07-12T15:37:00Z</cp:lastPrinted>
  <dcterms:created xsi:type="dcterms:W3CDTF">2026-01-05T20:41:00Z</dcterms:created>
  <dcterms:modified xsi:type="dcterms:W3CDTF">2026-01-05T20:41:00Z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-478004268</vt:i4>
  </property>
</Properties>
</file>